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362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5096"/>
      </w:tblGrid>
      <w:tr w:rsidR="00BB22AA" w14:paraId="3C75C551" w14:textId="77777777" w:rsidTr="00BB22AA">
        <w:tc>
          <w:tcPr>
            <w:tcW w:w="2122" w:type="dxa"/>
          </w:tcPr>
          <w:p w14:paraId="54C3DAAA" w14:textId="77777777" w:rsidR="00BB22AA" w:rsidRPr="00A76874" w:rsidRDefault="00BB22AA" w:rsidP="00BB22AA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Field</w:t>
            </w:r>
          </w:p>
        </w:tc>
        <w:tc>
          <w:tcPr>
            <w:tcW w:w="1842" w:type="dxa"/>
          </w:tcPr>
          <w:p w14:paraId="78A88AEA" w14:textId="77777777" w:rsidR="00BB22AA" w:rsidRPr="00A76874" w:rsidRDefault="00BB22AA" w:rsidP="00BB22AA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Max</w:t>
            </w:r>
            <w:r>
              <w:rPr>
                <w:b/>
                <w:bCs/>
              </w:rPr>
              <w:t>.</w:t>
            </w:r>
            <w:r w:rsidRPr="00A76874">
              <w:rPr>
                <w:b/>
                <w:bCs/>
              </w:rPr>
              <w:t xml:space="preserve"> characters</w:t>
            </w:r>
          </w:p>
        </w:tc>
        <w:tc>
          <w:tcPr>
            <w:tcW w:w="5096" w:type="dxa"/>
          </w:tcPr>
          <w:p w14:paraId="74E62712" w14:textId="77777777" w:rsidR="00BB22AA" w:rsidRPr="00A76874" w:rsidRDefault="00BB22AA" w:rsidP="00BB22AA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Your text</w:t>
            </w:r>
          </w:p>
        </w:tc>
      </w:tr>
      <w:tr w:rsidR="00BB22AA" w14:paraId="61FFD6B9" w14:textId="77777777" w:rsidTr="00BB22AA">
        <w:tc>
          <w:tcPr>
            <w:tcW w:w="2122" w:type="dxa"/>
          </w:tcPr>
          <w:p w14:paraId="0D1F7DEF" w14:textId="77777777" w:rsidR="00BB22AA" w:rsidRDefault="00BB22AA" w:rsidP="00BB22AA">
            <w:r>
              <w:t>Title</w:t>
            </w:r>
          </w:p>
        </w:tc>
        <w:tc>
          <w:tcPr>
            <w:tcW w:w="1842" w:type="dxa"/>
          </w:tcPr>
          <w:p w14:paraId="0C2EF492" w14:textId="77777777" w:rsidR="00BB22AA" w:rsidRDefault="00BB22AA" w:rsidP="00BB22AA">
            <w:pPr>
              <w:jc w:val="center"/>
            </w:pPr>
            <w:r>
              <w:t>35</w:t>
            </w:r>
          </w:p>
        </w:tc>
        <w:tc>
          <w:tcPr>
            <w:tcW w:w="5096" w:type="dxa"/>
          </w:tcPr>
          <w:p w14:paraId="0069481B" w14:textId="77777777" w:rsidR="00BB22AA" w:rsidRDefault="00BB22AA" w:rsidP="00BB22AA"/>
        </w:tc>
      </w:tr>
      <w:tr w:rsidR="00BB22AA" w14:paraId="79E3FED4" w14:textId="77777777" w:rsidTr="00BB22AA">
        <w:tc>
          <w:tcPr>
            <w:tcW w:w="2122" w:type="dxa"/>
          </w:tcPr>
          <w:p w14:paraId="2EDD69C6" w14:textId="77777777" w:rsidR="00BB22AA" w:rsidRDefault="00BB22AA" w:rsidP="00BB22AA">
            <w:r>
              <w:t>Subtitle</w:t>
            </w:r>
          </w:p>
        </w:tc>
        <w:tc>
          <w:tcPr>
            <w:tcW w:w="1842" w:type="dxa"/>
          </w:tcPr>
          <w:p w14:paraId="7F2FAEBD" w14:textId="77777777" w:rsidR="00BB22AA" w:rsidRDefault="00BB22AA" w:rsidP="00BB22AA">
            <w:pPr>
              <w:jc w:val="center"/>
            </w:pPr>
            <w:r>
              <w:t>55</w:t>
            </w:r>
          </w:p>
        </w:tc>
        <w:tc>
          <w:tcPr>
            <w:tcW w:w="5096" w:type="dxa"/>
          </w:tcPr>
          <w:p w14:paraId="634F7262" w14:textId="77777777" w:rsidR="00BB22AA" w:rsidRDefault="00BB22AA" w:rsidP="00BB22AA"/>
        </w:tc>
      </w:tr>
      <w:tr w:rsidR="00BB22AA" w14:paraId="650D38D2" w14:textId="77777777" w:rsidTr="00BB22AA">
        <w:tc>
          <w:tcPr>
            <w:tcW w:w="2122" w:type="dxa"/>
          </w:tcPr>
          <w:p w14:paraId="3AB3F411" w14:textId="77777777" w:rsidR="00BB22AA" w:rsidRDefault="00BB22AA" w:rsidP="00BB22AA">
            <w:r>
              <w:t>Description</w:t>
            </w:r>
          </w:p>
        </w:tc>
        <w:tc>
          <w:tcPr>
            <w:tcW w:w="1842" w:type="dxa"/>
          </w:tcPr>
          <w:p w14:paraId="24A6FD21" w14:textId="77777777" w:rsidR="00BB22AA" w:rsidRDefault="00BB22AA" w:rsidP="00BB22AA">
            <w:pPr>
              <w:jc w:val="center"/>
            </w:pPr>
            <w:r>
              <w:t>750</w:t>
            </w:r>
          </w:p>
        </w:tc>
        <w:tc>
          <w:tcPr>
            <w:tcW w:w="5096" w:type="dxa"/>
          </w:tcPr>
          <w:p w14:paraId="3549A35F" w14:textId="77777777" w:rsidR="00BB22AA" w:rsidRDefault="00BB22AA" w:rsidP="00BB22AA"/>
        </w:tc>
      </w:tr>
      <w:tr w:rsidR="00BB22AA" w14:paraId="2A692839" w14:textId="77777777" w:rsidTr="00BB22AA">
        <w:tc>
          <w:tcPr>
            <w:tcW w:w="2122" w:type="dxa"/>
          </w:tcPr>
          <w:p w14:paraId="4749AACD" w14:textId="77777777" w:rsidR="00BB22AA" w:rsidRDefault="00BB22AA" w:rsidP="00BB22AA">
            <w:r>
              <w:t xml:space="preserve">Bullet points for what </w:t>
            </w:r>
            <w:r>
              <w:br/>
              <w:t>attendants will learn</w:t>
            </w:r>
          </w:p>
        </w:tc>
        <w:tc>
          <w:tcPr>
            <w:tcW w:w="1842" w:type="dxa"/>
          </w:tcPr>
          <w:p w14:paraId="702A647E" w14:textId="77777777" w:rsidR="00BB22AA" w:rsidRDefault="00BB22AA" w:rsidP="00BB22AA">
            <w:pPr>
              <w:jc w:val="center"/>
            </w:pPr>
            <w:r>
              <w:t>375</w:t>
            </w:r>
          </w:p>
        </w:tc>
        <w:tc>
          <w:tcPr>
            <w:tcW w:w="5096" w:type="dxa"/>
          </w:tcPr>
          <w:p w14:paraId="255E36CD" w14:textId="77777777" w:rsidR="00BB22AA" w:rsidRDefault="00BB22AA" w:rsidP="00BB22AA"/>
        </w:tc>
      </w:tr>
      <w:tr w:rsidR="00BB22AA" w14:paraId="78CA1428" w14:textId="77777777" w:rsidTr="00BB22AA">
        <w:tc>
          <w:tcPr>
            <w:tcW w:w="2122" w:type="dxa"/>
          </w:tcPr>
          <w:p w14:paraId="1F38CCB4" w14:textId="77777777" w:rsidR="00BB22AA" w:rsidRDefault="00BB22AA" w:rsidP="00BB22AA">
            <w:r>
              <w:t xml:space="preserve">Target audience and </w:t>
            </w:r>
            <w:r>
              <w:br/>
              <w:t>prerequisites</w:t>
            </w:r>
          </w:p>
        </w:tc>
        <w:tc>
          <w:tcPr>
            <w:tcW w:w="1842" w:type="dxa"/>
          </w:tcPr>
          <w:p w14:paraId="6111DF7E" w14:textId="77777777" w:rsidR="00BB22AA" w:rsidRDefault="00BB22AA" w:rsidP="00BB22AA">
            <w:pPr>
              <w:jc w:val="center"/>
            </w:pPr>
            <w:r>
              <w:t>150</w:t>
            </w:r>
          </w:p>
        </w:tc>
        <w:tc>
          <w:tcPr>
            <w:tcW w:w="5096" w:type="dxa"/>
          </w:tcPr>
          <w:p w14:paraId="05B7D745" w14:textId="77777777" w:rsidR="00BB22AA" w:rsidRDefault="00BB22AA" w:rsidP="00BB22AA"/>
        </w:tc>
      </w:tr>
      <w:tr w:rsidR="00BB22AA" w14:paraId="6C246839" w14:textId="77777777" w:rsidTr="00BB22AA">
        <w:tc>
          <w:tcPr>
            <w:tcW w:w="2122" w:type="dxa"/>
          </w:tcPr>
          <w:p w14:paraId="7B74352B" w14:textId="77777777" w:rsidR="00BB22AA" w:rsidRDefault="00BB22AA" w:rsidP="00BB22AA">
            <w:r>
              <w:t>Tools needed if any</w:t>
            </w:r>
          </w:p>
        </w:tc>
        <w:tc>
          <w:tcPr>
            <w:tcW w:w="1842" w:type="dxa"/>
          </w:tcPr>
          <w:p w14:paraId="3428AF87" w14:textId="77777777" w:rsidR="00BB22AA" w:rsidRDefault="00BB22AA" w:rsidP="00BB22AA">
            <w:pPr>
              <w:jc w:val="center"/>
            </w:pPr>
            <w:r>
              <w:t>No limit</w:t>
            </w:r>
          </w:p>
        </w:tc>
        <w:tc>
          <w:tcPr>
            <w:tcW w:w="5096" w:type="dxa"/>
          </w:tcPr>
          <w:p w14:paraId="17E2A018" w14:textId="77777777" w:rsidR="00BB22AA" w:rsidRDefault="00BB22AA" w:rsidP="00BB22AA"/>
        </w:tc>
      </w:tr>
      <w:tr w:rsidR="00BB22AA" w14:paraId="6FD294DA" w14:textId="77777777" w:rsidTr="00BB22AA">
        <w:tc>
          <w:tcPr>
            <w:tcW w:w="2122" w:type="dxa"/>
          </w:tcPr>
          <w:p w14:paraId="4BBF32B1" w14:textId="77777777" w:rsidR="00BB22AA" w:rsidRDefault="00BB22AA" w:rsidP="00BB22AA">
            <w:r>
              <w:t xml:space="preserve">About the instructor </w:t>
            </w:r>
          </w:p>
        </w:tc>
        <w:tc>
          <w:tcPr>
            <w:tcW w:w="1842" w:type="dxa"/>
          </w:tcPr>
          <w:p w14:paraId="01087E01" w14:textId="77777777" w:rsidR="00BB22AA" w:rsidRDefault="00BB22AA" w:rsidP="00BB22AA">
            <w:pPr>
              <w:jc w:val="center"/>
            </w:pPr>
            <w:r>
              <w:t>450</w:t>
            </w:r>
          </w:p>
        </w:tc>
        <w:tc>
          <w:tcPr>
            <w:tcW w:w="5096" w:type="dxa"/>
          </w:tcPr>
          <w:p w14:paraId="3DD6ADB4" w14:textId="77777777" w:rsidR="00BB22AA" w:rsidRDefault="00BB22AA" w:rsidP="00BB22AA"/>
        </w:tc>
      </w:tr>
    </w:tbl>
    <w:p w14:paraId="78C1EBFB" w14:textId="281C6ECA" w:rsidR="005E139F" w:rsidRDefault="00BB22AA" w:rsidP="00BB22AA">
      <w:pPr>
        <w:pStyle w:val="Heading1"/>
      </w:pPr>
      <w:r>
        <w:t>Inspirational Session</w:t>
      </w:r>
    </w:p>
    <w:p w14:paraId="37901AB5" w14:textId="77777777" w:rsidR="00BB22AA" w:rsidRDefault="00BB22AA" w:rsidP="00A76874"/>
    <w:p w14:paraId="4A9209A9" w14:textId="6E511499" w:rsidR="00371E74" w:rsidRDefault="00371E74" w:rsidP="00A76874">
      <w:r>
        <w:t xml:space="preserve">Location </w:t>
      </w:r>
      <w:r w:rsidR="00BA1717">
        <w:t>and/</w:t>
      </w:r>
      <w:r>
        <w:t xml:space="preserve">or online: </w:t>
      </w:r>
    </w:p>
    <w:p w14:paraId="10B2FA15" w14:textId="10B4B93D" w:rsidR="00371E74" w:rsidRDefault="00371E74" w:rsidP="00A76874">
      <w:r>
        <w:t xml:space="preserve">Duration: </w:t>
      </w:r>
    </w:p>
    <w:p w14:paraId="43448632" w14:textId="4F0A8BC3" w:rsidR="00371E74" w:rsidRDefault="00371E74" w:rsidP="00A76874">
      <w:r>
        <w:t xml:space="preserve">Languages: </w:t>
      </w:r>
    </w:p>
    <w:p w14:paraId="35753919" w14:textId="713E75E4" w:rsidR="00714B66" w:rsidRDefault="00371E74" w:rsidP="00714B66">
      <w:r>
        <w:t>Max. attendees:</w:t>
      </w:r>
    </w:p>
    <w:p w14:paraId="6DEC962F" w14:textId="043D9016" w:rsidR="00714B66" w:rsidRDefault="00714B66" w:rsidP="00714B66">
      <w:pPr>
        <w:pStyle w:val="Heading2"/>
      </w:pPr>
      <w:r>
        <w:t xml:space="preserve">Example </w:t>
      </w:r>
    </w:p>
    <w:p w14:paraId="4422927B" w14:textId="2B824DB9" w:rsidR="00714B66" w:rsidRDefault="00714B66" w:rsidP="006D2057">
      <w:r w:rsidRPr="00714B66">
        <w:rPr>
          <w:noProof/>
        </w:rPr>
        <w:drawing>
          <wp:inline distT="0" distB="0" distL="0" distR="0" wp14:anchorId="40EC7485" wp14:editId="2B4A588B">
            <wp:extent cx="5759450" cy="3239770"/>
            <wp:effectExtent l="19050" t="19050" r="12700" b="17780"/>
            <wp:docPr id="18831008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0083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sectPr w:rsidR="00714B66" w:rsidSect="005025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1906" w:h="16838"/>
      <w:pgMar w:top="1418" w:right="1418" w:bottom="1701" w:left="1418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C9C2E" w14:textId="77777777" w:rsidR="00D43F4F" w:rsidRDefault="00D43F4F" w:rsidP="00171870">
      <w:pPr>
        <w:spacing w:after="0" w:line="240" w:lineRule="auto"/>
      </w:pPr>
      <w:r>
        <w:separator/>
      </w:r>
    </w:p>
    <w:p w14:paraId="09504730" w14:textId="77777777" w:rsidR="00D43F4F" w:rsidRDefault="00D43F4F"/>
    <w:p w14:paraId="67C7B1EF" w14:textId="77777777" w:rsidR="00D43F4F" w:rsidRDefault="00D43F4F"/>
    <w:p w14:paraId="7302122F" w14:textId="77777777" w:rsidR="00D43F4F" w:rsidRDefault="00D43F4F"/>
  </w:endnote>
  <w:endnote w:type="continuationSeparator" w:id="0">
    <w:p w14:paraId="2D6CF0A6" w14:textId="77777777" w:rsidR="00D43F4F" w:rsidRDefault="00D43F4F" w:rsidP="00171870">
      <w:pPr>
        <w:spacing w:after="0" w:line="240" w:lineRule="auto"/>
      </w:pPr>
      <w:r>
        <w:continuationSeparator/>
      </w:r>
    </w:p>
    <w:p w14:paraId="4758C9B3" w14:textId="77777777" w:rsidR="00D43F4F" w:rsidRDefault="00D43F4F"/>
    <w:p w14:paraId="343EB71D" w14:textId="77777777" w:rsidR="00D43F4F" w:rsidRDefault="00D43F4F"/>
    <w:p w14:paraId="65039A44" w14:textId="77777777" w:rsidR="00D43F4F" w:rsidRDefault="00D43F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vo">
    <w:panose1 w:val="00000500000000000000"/>
    <w:charset w:val="00"/>
    <w:family w:val="auto"/>
    <w:pitch w:val="variable"/>
    <w:sig w:usb0="2000000F" w:usb1="00000001" w:usb2="00000000" w:usb3="00000000" w:csb0="00000193" w:csb1="00000000"/>
    <w:embedRegular r:id="rId1" w:fontKey="{1AFCB086-B14F-4E9A-A8ED-C653BC37C63E}"/>
    <w:embedBold r:id="rId2" w:fontKey="{7D332F80-45D6-44CC-9499-B7F57926FEC1}"/>
    <w:embedItalic r:id="rId3" w:fontKey="{A5AF626D-9497-4176-B02C-DB8917AA4674}"/>
    <w:embedBoldItalic r:id="rId4" w:fontKey="{0E23FABA-DADA-4FD6-B3B0-280380616F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ivo Light">
    <w:panose1 w:val="00000400000000000000"/>
    <w:charset w:val="00"/>
    <w:family w:val="auto"/>
    <w:pitch w:val="variable"/>
    <w:sig w:usb0="2000000F" w:usb1="00000001" w:usb2="00000000" w:usb3="00000000" w:csb0="00000193" w:csb1="00000000"/>
    <w:embedRegular r:id="rId5" w:fontKey="{78198286-A50E-4A71-88E7-55ABA23C3B86}"/>
    <w:embedItalic r:id="rId6" w:fontKey="{C7A2A357-E4C7-4A1A-A4E0-AF6E01CC50A1}"/>
  </w:font>
  <w:font w:name="Playfair Display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8009" w14:textId="77777777" w:rsidR="001226AE" w:rsidRDefault="001226AE">
    <w:pPr>
      <w:pStyle w:val="Footer"/>
    </w:pPr>
  </w:p>
  <w:p w14:paraId="4D5CBFD9" w14:textId="77777777" w:rsidR="005B2344" w:rsidRDefault="005B2344"/>
  <w:p w14:paraId="7A38B4DB" w14:textId="77777777" w:rsidR="00703C38" w:rsidRDefault="00703C38"/>
  <w:p w14:paraId="6C7F2B45" w14:textId="77777777" w:rsidR="00A86C23" w:rsidRDefault="00A86C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20"/>
      <w:gridCol w:w="5040"/>
    </w:tblGrid>
    <w:tr w:rsidR="00DD06C6" w14:paraId="164D9A55" w14:textId="77777777" w:rsidTr="00F21A93">
      <w:trPr>
        <w:trHeight w:val="139"/>
      </w:trPr>
      <w:tc>
        <w:tcPr>
          <w:tcW w:w="5220" w:type="dxa"/>
          <w:tcBorders>
            <w:top w:val="nil"/>
            <w:left w:val="nil"/>
            <w:bottom w:val="nil"/>
            <w:right w:val="nil"/>
          </w:tcBorders>
        </w:tcPr>
        <w:p w14:paraId="0D64B13C" w14:textId="77777777" w:rsidR="00DD06C6" w:rsidRDefault="00DD06C6" w:rsidP="00DD06C6">
          <w:pPr>
            <w:pStyle w:val="Footer"/>
          </w:pPr>
          <w:r w:rsidRPr="00DD06C6">
            <w:t>Copyright © 7N</w:t>
          </w:r>
        </w:p>
      </w:tc>
      <w:tc>
        <w:tcPr>
          <w:tcW w:w="5040" w:type="dxa"/>
          <w:tcBorders>
            <w:top w:val="nil"/>
            <w:left w:val="nil"/>
            <w:bottom w:val="nil"/>
            <w:right w:val="nil"/>
          </w:tcBorders>
        </w:tcPr>
        <w:p w14:paraId="6AF00DC8" w14:textId="77777777" w:rsidR="00DD06C6" w:rsidRDefault="00DD06C6" w:rsidP="00E2238B">
          <w:pPr>
            <w:pStyle w:val="Footer"/>
            <w:tabs>
              <w:tab w:val="clear" w:pos="4536"/>
              <w:tab w:val="left" w:pos="1575"/>
              <w:tab w:val="center" w:pos="4074"/>
              <w:tab w:val="right" w:pos="4434"/>
            </w:tabs>
            <w:ind w:right="466"/>
          </w:pPr>
          <w:r>
            <w:tab/>
          </w:r>
          <w:r>
            <w:tab/>
          </w:r>
          <w:sdt>
            <w:sdtPr>
              <w:id w:val="-2074801680"/>
              <w:docPartObj>
                <w:docPartGallery w:val="Page Numbers (Bottom of Page)"/>
                <w:docPartUnique/>
              </w:docPartObj>
            </w:sdtPr>
            <w:sdtEndPr>
              <w:rPr>
                <w:szCs w:val="13"/>
              </w:rPr>
            </w:sdtEndPr>
            <w:sdtContent>
              <w:r w:rsidRPr="006969B9">
                <w:rPr>
                  <w:szCs w:val="13"/>
                </w:rPr>
                <w:fldChar w:fldCharType="begin"/>
              </w:r>
              <w:r w:rsidRPr="006969B9">
                <w:rPr>
                  <w:szCs w:val="13"/>
                </w:rPr>
                <w:instrText>PAGE   \* MERGEFORMAT</w:instrText>
              </w:r>
              <w:r w:rsidRPr="006969B9">
                <w:rPr>
                  <w:szCs w:val="13"/>
                </w:rPr>
                <w:fldChar w:fldCharType="separate"/>
              </w:r>
              <w:r w:rsidRPr="006969B9">
                <w:rPr>
                  <w:szCs w:val="13"/>
                </w:rPr>
                <w:t>2</w:t>
              </w:r>
              <w:r w:rsidRPr="006969B9">
                <w:rPr>
                  <w:szCs w:val="13"/>
                </w:rPr>
                <w:fldChar w:fldCharType="end"/>
              </w:r>
            </w:sdtContent>
          </w:sdt>
        </w:p>
      </w:tc>
    </w:tr>
  </w:tbl>
  <w:p w14:paraId="3A267F47" w14:textId="77777777" w:rsidR="00A86C23" w:rsidRDefault="00A86C23" w:rsidP="0050257A">
    <w:pPr>
      <w:tabs>
        <w:tab w:val="left" w:pos="32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C7B9C" w14:textId="77777777" w:rsidR="00D43F4F" w:rsidRDefault="00D43F4F" w:rsidP="00171870">
      <w:pPr>
        <w:spacing w:after="0" w:line="240" w:lineRule="auto"/>
      </w:pPr>
      <w:r>
        <w:separator/>
      </w:r>
    </w:p>
    <w:p w14:paraId="7A6F0C80" w14:textId="77777777" w:rsidR="00D43F4F" w:rsidRDefault="00D43F4F"/>
    <w:p w14:paraId="113F7C05" w14:textId="77777777" w:rsidR="00D43F4F" w:rsidRDefault="00D43F4F"/>
    <w:p w14:paraId="4B85867C" w14:textId="77777777" w:rsidR="00D43F4F" w:rsidRDefault="00D43F4F"/>
  </w:footnote>
  <w:footnote w:type="continuationSeparator" w:id="0">
    <w:p w14:paraId="7AFC9343" w14:textId="77777777" w:rsidR="00D43F4F" w:rsidRDefault="00D43F4F" w:rsidP="00171870">
      <w:pPr>
        <w:spacing w:after="0" w:line="240" w:lineRule="auto"/>
      </w:pPr>
      <w:r>
        <w:continuationSeparator/>
      </w:r>
    </w:p>
    <w:p w14:paraId="46AA6388" w14:textId="77777777" w:rsidR="00D43F4F" w:rsidRDefault="00D43F4F"/>
    <w:p w14:paraId="11B92B5B" w14:textId="77777777" w:rsidR="00D43F4F" w:rsidRDefault="00D43F4F"/>
    <w:p w14:paraId="07C0F876" w14:textId="77777777" w:rsidR="00D43F4F" w:rsidRDefault="00D43F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A590" w14:textId="77777777" w:rsidR="001226AE" w:rsidRDefault="00000000">
    <w:r>
      <w:rPr>
        <w:noProof/>
      </w:rPr>
      <w:pict w14:anchorId="70712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266" o:spid="_x0000_s1032" type="#_x0000_t75" style="position:absolute;margin-left:0;margin-top:0;width:708.7pt;height:1000.8pt;z-index:-251657216;mso-position-horizontal:center;mso-position-horizontal-relative:margin;mso-position-vertical:center;mso-position-vertical-relative:margin" o:allowincell="f">
          <v:imagedata r:id="rId1" o:title="Background-02"/>
          <w10:wrap anchorx="margin" anchory="margin"/>
        </v:shape>
      </w:pict>
    </w:r>
  </w:p>
  <w:p w14:paraId="66F97B53" w14:textId="77777777" w:rsidR="005B2344" w:rsidRDefault="005B2344"/>
  <w:p w14:paraId="0BFCFC4B" w14:textId="77777777" w:rsidR="00703C38" w:rsidRDefault="00703C38"/>
  <w:p w14:paraId="03677442" w14:textId="77777777" w:rsidR="00A86C23" w:rsidRDefault="00A86C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517B" w14:textId="77777777" w:rsidR="006969B9" w:rsidRDefault="006969B9" w:rsidP="006969B9">
    <w:pPr>
      <w:jc w:val="right"/>
    </w:pPr>
    <w:r>
      <w:rPr>
        <w:noProof/>
      </w:rPr>
      <w:drawing>
        <wp:inline distT="0" distB="0" distL="0" distR="0" wp14:anchorId="3F599EF5" wp14:editId="6C33E78E">
          <wp:extent cx="360000" cy="316800"/>
          <wp:effectExtent l="0" t="0" r="2540" b="7620"/>
          <wp:docPr id="29" name="Obraz 29" descr="Obraz zawierający znak, ruch uliczny, czerwony, ulic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N_logo_Elite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1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59F1E" w14:textId="77777777" w:rsidR="001226AE" w:rsidRDefault="00000000">
    <w:r>
      <w:rPr>
        <w:noProof/>
      </w:rPr>
      <w:pict w14:anchorId="1E472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265" o:spid="_x0000_s1031" type="#_x0000_t75" style="position:absolute;margin-left:0;margin-top:0;width:708.7pt;height:1000.8pt;z-index:-251658240;mso-position-horizontal:center;mso-position-horizontal-relative:margin;mso-position-vertical:center;mso-position-vertical-relative:margin" o:allowincell="f">
          <v:imagedata r:id="rId1" o:title="Background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0CFF"/>
    <w:multiLevelType w:val="hybridMultilevel"/>
    <w:tmpl w:val="6D2A66C4"/>
    <w:lvl w:ilvl="0" w:tplc="EA788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046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8E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C0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66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045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ED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8E9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EC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9121CD"/>
    <w:multiLevelType w:val="hybridMultilevel"/>
    <w:tmpl w:val="E30E25BE"/>
    <w:lvl w:ilvl="0" w:tplc="6576D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F03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AA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69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CF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9C4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140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A2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A88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362846"/>
    <w:multiLevelType w:val="hybridMultilevel"/>
    <w:tmpl w:val="74B82E52"/>
    <w:lvl w:ilvl="0" w:tplc="69881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0B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89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A4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E6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24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26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6F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09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3B7B72"/>
    <w:multiLevelType w:val="hybridMultilevel"/>
    <w:tmpl w:val="371482D8"/>
    <w:lvl w:ilvl="0" w:tplc="0C06B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104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83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4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CC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42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41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6C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ED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8034694">
    <w:abstractNumId w:val="0"/>
  </w:num>
  <w:num w:numId="2" w16cid:durableId="1667588275">
    <w:abstractNumId w:val="3"/>
  </w:num>
  <w:num w:numId="3" w16cid:durableId="1167481751">
    <w:abstractNumId w:val="1"/>
  </w:num>
  <w:num w:numId="4" w16cid:durableId="1542129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4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74"/>
    <w:rsid w:val="0001157A"/>
    <w:rsid w:val="00014444"/>
    <w:rsid w:val="00031646"/>
    <w:rsid w:val="000417ED"/>
    <w:rsid w:val="00047B75"/>
    <w:rsid w:val="000510D6"/>
    <w:rsid w:val="00061B01"/>
    <w:rsid w:val="00070A64"/>
    <w:rsid w:val="00071A59"/>
    <w:rsid w:val="00083008"/>
    <w:rsid w:val="00095630"/>
    <w:rsid w:val="000B0652"/>
    <w:rsid w:val="000B1B74"/>
    <w:rsid w:val="000E5436"/>
    <w:rsid w:val="000E581F"/>
    <w:rsid w:val="000F7503"/>
    <w:rsid w:val="001145FA"/>
    <w:rsid w:val="001226AE"/>
    <w:rsid w:val="0014241C"/>
    <w:rsid w:val="001467F2"/>
    <w:rsid w:val="00151DD5"/>
    <w:rsid w:val="00171870"/>
    <w:rsid w:val="00174435"/>
    <w:rsid w:val="00176FFA"/>
    <w:rsid w:val="00183FCA"/>
    <w:rsid w:val="001C3725"/>
    <w:rsid w:val="001D4F76"/>
    <w:rsid w:val="001E0F84"/>
    <w:rsid w:val="001F4598"/>
    <w:rsid w:val="001F6EC7"/>
    <w:rsid w:val="001F73BE"/>
    <w:rsid w:val="00245CA1"/>
    <w:rsid w:val="00262E31"/>
    <w:rsid w:val="00296A4F"/>
    <w:rsid w:val="002C55BF"/>
    <w:rsid w:val="002E563F"/>
    <w:rsid w:val="002F3EED"/>
    <w:rsid w:val="00333D72"/>
    <w:rsid w:val="003463CC"/>
    <w:rsid w:val="00356368"/>
    <w:rsid w:val="003629B5"/>
    <w:rsid w:val="00371E74"/>
    <w:rsid w:val="00386107"/>
    <w:rsid w:val="003A1E83"/>
    <w:rsid w:val="003C0612"/>
    <w:rsid w:val="00413A88"/>
    <w:rsid w:val="0042025A"/>
    <w:rsid w:val="00423E76"/>
    <w:rsid w:val="004573E7"/>
    <w:rsid w:val="004578D9"/>
    <w:rsid w:val="004668B4"/>
    <w:rsid w:val="004903AD"/>
    <w:rsid w:val="0049633D"/>
    <w:rsid w:val="004E07EA"/>
    <w:rsid w:val="004F1B6F"/>
    <w:rsid w:val="0050003C"/>
    <w:rsid w:val="0050257A"/>
    <w:rsid w:val="00534E17"/>
    <w:rsid w:val="0054235B"/>
    <w:rsid w:val="00545042"/>
    <w:rsid w:val="005467B4"/>
    <w:rsid w:val="00574FBB"/>
    <w:rsid w:val="00575E57"/>
    <w:rsid w:val="005B2344"/>
    <w:rsid w:val="005E139F"/>
    <w:rsid w:val="00622D29"/>
    <w:rsid w:val="006324A3"/>
    <w:rsid w:val="00651284"/>
    <w:rsid w:val="00653C1C"/>
    <w:rsid w:val="00653E96"/>
    <w:rsid w:val="00655799"/>
    <w:rsid w:val="00681653"/>
    <w:rsid w:val="00694E60"/>
    <w:rsid w:val="006969B9"/>
    <w:rsid w:val="006A3DD7"/>
    <w:rsid w:val="006D2057"/>
    <w:rsid w:val="006E34E6"/>
    <w:rsid w:val="006E7662"/>
    <w:rsid w:val="00703C38"/>
    <w:rsid w:val="00714B66"/>
    <w:rsid w:val="00773860"/>
    <w:rsid w:val="007B71FC"/>
    <w:rsid w:val="007C2331"/>
    <w:rsid w:val="007D09EB"/>
    <w:rsid w:val="00835015"/>
    <w:rsid w:val="0085541C"/>
    <w:rsid w:val="00861784"/>
    <w:rsid w:val="008713E5"/>
    <w:rsid w:val="00886AEB"/>
    <w:rsid w:val="00890500"/>
    <w:rsid w:val="00896A3B"/>
    <w:rsid w:val="008B4275"/>
    <w:rsid w:val="008D67D9"/>
    <w:rsid w:val="008E3E88"/>
    <w:rsid w:val="0091140A"/>
    <w:rsid w:val="00912552"/>
    <w:rsid w:val="009242A8"/>
    <w:rsid w:val="0094478D"/>
    <w:rsid w:val="00967132"/>
    <w:rsid w:val="00981EF6"/>
    <w:rsid w:val="00986C62"/>
    <w:rsid w:val="009B1501"/>
    <w:rsid w:val="009D296C"/>
    <w:rsid w:val="009F3259"/>
    <w:rsid w:val="00A07818"/>
    <w:rsid w:val="00A07FC5"/>
    <w:rsid w:val="00A404AC"/>
    <w:rsid w:val="00A441C7"/>
    <w:rsid w:val="00A542E1"/>
    <w:rsid w:val="00A76874"/>
    <w:rsid w:val="00A852C5"/>
    <w:rsid w:val="00A86C23"/>
    <w:rsid w:val="00A94B95"/>
    <w:rsid w:val="00A97BA0"/>
    <w:rsid w:val="00AB68FE"/>
    <w:rsid w:val="00AE2716"/>
    <w:rsid w:val="00AE407F"/>
    <w:rsid w:val="00AF64B9"/>
    <w:rsid w:val="00B11D4F"/>
    <w:rsid w:val="00B57132"/>
    <w:rsid w:val="00B62920"/>
    <w:rsid w:val="00B92E39"/>
    <w:rsid w:val="00BA1717"/>
    <w:rsid w:val="00BB22AA"/>
    <w:rsid w:val="00BD0D29"/>
    <w:rsid w:val="00BF32CD"/>
    <w:rsid w:val="00C10E04"/>
    <w:rsid w:val="00C121EB"/>
    <w:rsid w:val="00C13A08"/>
    <w:rsid w:val="00C20E9D"/>
    <w:rsid w:val="00C26430"/>
    <w:rsid w:val="00C312D9"/>
    <w:rsid w:val="00C7253A"/>
    <w:rsid w:val="00C840DB"/>
    <w:rsid w:val="00C94B99"/>
    <w:rsid w:val="00CD2BBC"/>
    <w:rsid w:val="00CD2F65"/>
    <w:rsid w:val="00CD62E6"/>
    <w:rsid w:val="00D411A2"/>
    <w:rsid w:val="00D43F4F"/>
    <w:rsid w:val="00D45D8A"/>
    <w:rsid w:val="00D51E42"/>
    <w:rsid w:val="00D54FBA"/>
    <w:rsid w:val="00D62A3D"/>
    <w:rsid w:val="00D8090B"/>
    <w:rsid w:val="00D90C05"/>
    <w:rsid w:val="00D97E15"/>
    <w:rsid w:val="00DB1A03"/>
    <w:rsid w:val="00DC7060"/>
    <w:rsid w:val="00DD06C6"/>
    <w:rsid w:val="00E0743F"/>
    <w:rsid w:val="00E13F5A"/>
    <w:rsid w:val="00E1773E"/>
    <w:rsid w:val="00E2114A"/>
    <w:rsid w:val="00E2238B"/>
    <w:rsid w:val="00E46A1F"/>
    <w:rsid w:val="00E56257"/>
    <w:rsid w:val="00E72486"/>
    <w:rsid w:val="00E75E07"/>
    <w:rsid w:val="00E90854"/>
    <w:rsid w:val="00EB5F1E"/>
    <w:rsid w:val="00EE7742"/>
    <w:rsid w:val="00F21A93"/>
    <w:rsid w:val="00F26506"/>
    <w:rsid w:val="00F42140"/>
    <w:rsid w:val="00F4742C"/>
    <w:rsid w:val="00F53829"/>
    <w:rsid w:val="00F730C8"/>
    <w:rsid w:val="00F92F65"/>
    <w:rsid w:val="00FA6284"/>
    <w:rsid w:val="00FB1108"/>
    <w:rsid w:val="00FC7871"/>
    <w:rsid w:val="00FE1CD4"/>
    <w:rsid w:val="00FE2964"/>
    <w:rsid w:val="00FE4118"/>
    <w:rsid w:val="00FE73CD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F47A431"/>
  <w15:chartTrackingRefBased/>
  <w15:docId w15:val="{03D1623A-1FAF-4B11-8EA9-62B536A4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598"/>
    <w:pPr>
      <w:spacing w:before="160" w:after="160"/>
    </w:pPr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EF6"/>
    <w:pPr>
      <w:keepNext/>
      <w:keepLines/>
      <w:spacing w:before="120" w:after="360" w:line="240" w:lineRule="auto"/>
      <w:outlineLvl w:val="0"/>
    </w:pPr>
    <w:rPr>
      <w:rFonts w:ascii="Chivo" w:eastAsiaTheme="majorEastAsia" w:hAnsi="Chivo" w:cstheme="majorBidi"/>
      <w:b/>
      <w:color w:val="03063F" w:themeColor="text1"/>
      <w:sz w:val="5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53A"/>
    <w:pPr>
      <w:keepNext/>
      <w:keepLines/>
      <w:spacing w:before="80" w:after="240" w:line="240" w:lineRule="auto"/>
      <w:outlineLvl w:val="1"/>
    </w:pPr>
    <w:rPr>
      <w:rFonts w:ascii="Chivo" w:eastAsiaTheme="majorEastAsia" w:hAnsi="Chivo" w:cstheme="majorBidi"/>
      <w:b/>
      <w:color w:val="05001E" w:themeColor="text2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0E04"/>
    <w:pPr>
      <w:keepNext/>
      <w:keepLines/>
      <w:spacing w:before="80" w:after="240" w:line="240" w:lineRule="auto"/>
      <w:outlineLvl w:val="2"/>
    </w:pPr>
    <w:rPr>
      <w:rFonts w:ascii="Chivo Light" w:eastAsiaTheme="majorEastAsia" w:hAnsi="Chivo Light" w:cstheme="majorBidi"/>
      <w:color w:val="05001E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253A"/>
    <w:pPr>
      <w:keepNext/>
      <w:keepLines/>
      <w:spacing w:before="80" w:after="240"/>
      <w:outlineLvl w:val="3"/>
    </w:pPr>
    <w:rPr>
      <w:rFonts w:ascii="Chivo" w:eastAsiaTheme="majorEastAsia" w:hAnsi="Chivo" w:cstheme="majorBidi"/>
      <w:b/>
      <w:color w:val="05001E" w:themeColor="text2"/>
      <w:szCs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A6284"/>
    <w:pPr>
      <w:spacing w:before="40" w:after="0"/>
      <w:outlineLvl w:val="4"/>
    </w:pPr>
    <w:rPr>
      <w:b w:val="0"/>
      <w:iCs/>
      <w:color w:val="D6D7E1" w:themeColor="accent6"/>
      <w:sz w:val="22"/>
    </w:rPr>
  </w:style>
  <w:style w:type="paragraph" w:styleId="Heading6">
    <w:name w:val="heading 6"/>
    <w:basedOn w:val="Heading3"/>
    <w:next w:val="Normal"/>
    <w:link w:val="Heading6Char"/>
    <w:uiPriority w:val="9"/>
    <w:semiHidden/>
    <w:unhideWhenUsed/>
    <w:rsid w:val="00FA6284"/>
    <w:pPr>
      <w:spacing w:before="40" w:after="0"/>
      <w:outlineLvl w:val="5"/>
    </w:pPr>
    <w:rPr>
      <w:rFonts w:asciiTheme="minorHAnsi" w:hAnsiTheme="minorHAnsi"/>
      <w:color w:val="D6D7E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E39"/>
    <w:pPr>
      <w:keepNext/>
      <w:keepLines/>
      <w:spacing w:before="40" w:after="0"/>
      <w:outlineLvl w:val="6"/>
    </w:pPr>
    <w:rPr>
      <w:rFonts w:eastAsiaTheme="majorEastAsia" w:cstheme="majorBidi"/>
      <w:b/>
      <w:bCs/>
      <w:color w:val="D6D7E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E39"/>
    <w:pPr>
      <w:keepNext/>
      <w:keepLines/>
      <w:spacing w:before="40" w:after="0"/>
      <w:outlineLvl w:val="7"/>
    </w:pPr>
    <w:rPr>
      <w:rFonts w:ascii="Chivo" w:eastAsiaTheme="majorEastAsia" w:hAnsi="Chivo" w:cstheme="majorBidi"/>
      <w:b/>
      <w:bCs/>
      <w:i/>
      <w:iCs/>
      <w:color w:val="D6D7E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E39"/>
    <w:pPr>
      <w:keepNext/>
      <w:keepLines/>
      <w:spacing w:before="40" w:after="0"/>
      <w:outlineLvl w:val="8"/>
    </w:pPr>
    <w:rPr>
      <w:rFonts w:ascii="Chivo" w:eastAsiaTheme="majorEastAsia" w:hAnsi="Chivo" w:cstheme="majorBidi"/>
      <w:i/>
      <w:iCs/>
      <w:color w:val="D6D7E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rsid w:val="00E90854"/>
    <w:pPr>
      <w:spacing w:after="100"/>
      <w:ind w:left="360"/>
    </w:pPr>
  </w:style>
  <w:style w:type="character" w:customStyle="1" w:styleId="Heading1Char">
    <w:name w:val="Heading 1 Char"/>
    <w:basedOn w:val="DefaultParagraphFont"/>
    <w:link w:val="Heading1"/>
    <w:uiPriority w:val="9"/>
    <w:rsid w:val="00981EF6"/>
    <w:rPr>
      <w:rFonts w:ascii="Chivo" w:eastAsiaTheme="majorEastAsia" w:hAnsi="Chivo" w:cstheme="majorBidi"/>
      <w:b/>
      <w:color w:val="03063F" w:themeColor="text1"/>
      <w:sz w:val="56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253A"/>
    <w:rPr>
      <w:rFonts w:ascii="Chivo" w:eastAsiaTheme="majorEastAsia" w:hAnsi="Chivo" w:cstheme="majorBidi"/>
      <w:b/>
      <w:color w:val="05001E" w:themeColor="text2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10E04"/>
    <w:rPr>
      <w:rFonts w:ascii="Chivo Light" w:eastAsiaTheme="majorEastAsia" w:hAnsi="Chivo Light" w:cstheme="majorBidi"/>
      <w:color w:val="05001E" w:themeColor="text2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7253A"/>
    <w:rPr>
      <w:rFonts w:ascii="Chivo" w:eastAsiaTheme="majorEastAsia" w:hAnsi="Chivo" w:cstheme="majorBidi"/>
      <w:b/>
      <w:color w:val="05001E" w:themeColor="text2"/>
      <w:sz w:val="18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FA6284"/>
    <w:rPr>
      <w:rFonts w:ascii="Chivo" w:eastAsiaTheme="majorEastAsia" w:hAnsi="Chivo" w:cstheme="majorBidi"/>
      <w:iCs/>
      <w:color w:val="D6D7E1" w:themeColor="accent6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284"/>
    <w:rPr>
      <w:rFonts w:eastAsiaTheme="majorEastAsia" w:cstheme="majorBidi"/>
      <w:color w:val="D6D7E1" w:themeColor="accent6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E39"/>
    <w:rPr>
      <w:rFonts w:eastAsiaTheme="majorEastAsia" w:cstheme="majorBidi"/>
      <w:b/>
      <w:bCs/>
      <w:color w:val="D6D7E1" w:themeColor="accent6"/>
      <w:sz w:val="1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E39"/>
    <w:rPr>
      <w:rFonts w:ascii="Chivo" w:eastAsiaTheme="majorEastAsia" w:hAnsi="Chivo" w:cstheme="majorBidi"/>
      <w:b/>
      <w:bCs/>
      <w:i/>
      <w:iCs/>
      <w:color w:val="D6D7E1" w:themeColor="accent6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E39"/>
    <w:rPr>
      <w:rFonts w:ascii="Chivo" w:eastAsiaTheme="majorEastAsia" w:hAnsi="Chivo" w:cstheme="majorBidi"/>
      <w:i/>
      <w:iCs/>
      <w:color w:val="D6D7E1" w:themeColor="accent6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73CD"/>
    <w:pPr>
      <w:spacing w:line="240" w:lineRule="auto"/>
    </w:pPr>
    <w:rPr>
      <w:b/>
      <w:bCs/>
      <w:smallCaps/>
      <w:color w:val="0A13D2" w:themeColor="text1" w:themeTint="A6"/>
    </w:rPr>
  </w:style>
  <w:style w:type="character" w:styleId="UnresolvedMention">
    <w:name w:val="Unresolved Mention"/>
    <w:basedOn w:val="DefaultParagraphFont"/>
    <w:uiPriority w:val="99"/>
    <w:semiHidden/>
    <w:unhideWhenUsed/>
    <w:rsid w:val="00F4214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E0F84"/>
    <w:pPr>
      <w:tabs>
        <w:tab w:val="center" w:pos="4536"/>
        <w:tab w:val="right" w:pos="9072"/>
      </w:tabs>
      <w:spacing w:before="0" w:after="0" w:line="240" w:lineRule="auto"/>
    </w:pPr>
    <w:rPr>
      <w:rFonts w:ascii="Chivo Light" w:eastAsiaTheme="minorHAnsi" w:hAnsi="Chivo Light"/>
      <w:sz w:val="13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D06C6"/>
    <w:rPr>
      <w:rFonts w:ascii="Chivo Light" w:eastAsiaTheme="minorHAnsi" w:hAnsi="Chivo Light"/>
      <w:sz w:val="13"/>
      <w:szCs w:val="22"/>
    </w:rPr>
  </w:style>
  <w:style w:type="paragraph" w:styleId="MessageHeader">
    <w:name w:val="Message Header"/>
    <w:basedOn w:val="Normal"/>
    <w:link w:val="MessageHeaderChar"/>
    <w:autoRedefine/>
    <w:uiPriority w:val="99"/>
    <w:semiHidden/>
    <w:unhideWhenUsed/>
    <w:rsid w:val="00296A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="Chivo" w:eastAsiaTheme="majorEastAsia" w:hAnsi="Chivo" w:cstheme="majorBidi"/>
      <w:b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96A4F"/>
    <w:rPr>
      <w:rFonts w:ascii="Chivo" w:eastAsiaTheme="majorEastAsia" w:hAnsi="Chivo" w:cstheme="majorBidi"/>
      <w:b/>
      <w:sz w:val="24"/>
      <w:szCs w:val="24"/>
      <w:shd w:val="pct20" w:color="auto" w:fill="auto"/>
      <w:lang w:val="en-US"/>
    </w:rPr>
  </w:style>
  <w:style w:type="character" w:styleId="Hyperlink">
    <w:name w:val="Hyperlink"/>
    <w:basedOn w:val="DefaultParagraphFont"/>
    <w:uiPriority w:val="99"/>
    <w:unhideWhenUsed/>
    <w:rsid w:val="001145FA"/>
    <w:rPr>
      <w:color w:val="0000FF"/>
      <w:u w:val="none"/>
      <w:lang w:val="en-US"/>
    </w:rPr>
  </w:style>
  <w:style w:type="table" w:styleId="TableGrid">
    <w:name w:val="Table Grid"/>
    <w:basedOn w:val="TableNormal"/>
    <w:uiPriority w:val="39"/>
    <w:rsid w:val="0054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C7253A"/>
    <w:pPr>
      <w:tabs>
        <w:tab w:val="right" w:leader="dot" w:pos="9060"/>
      </w:tabs>
      <w:spacing w:after="100"/>
    </w:pPr>
    <w:rPr>
      <w:rFonts w:ascii="Chivo" w:hAnsi="Chivo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7253A"/>
    <w:pPr>
      <w:spacing w:after="100"/>
      <w:ind w:left="180"/>
    </w:pPr>
    <w:rPr>
      <w:rFonts w:ascii="Chivo" w:hAnsi="Chivo"/>
      <w:b/>
    </w:rPr>
  </w:style>
  <w:style w:type="paragraph" w:styleId="ListParagraph">
    <w:name w:val="List Paragraph"/>
    <w:basedOn w:val="Normal"/>
    <w:uiPriority w:val="34"/>
    <w:rsid w:val="00A97BA0"/>
    <w:pPr>
      <w:ind w:left="720"/>
      <w:contextualSpacing/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6324A3"/>
    <w:pPr>
      <w:spacing w:before="240" w:after="0" w:line="259" w:lineRule="auto"/>
      <w:outlineLvl w:val="9"/>
    </w:pPr>
    <w:rPr>
      <w:color w:val="02042F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C7253A"/>
    <w:pPr>
      <w:spacing w:before="0" w:after="0" w:line="240" w:lineRule="auto"/>
      <w:contextualSpacing/>
    </w:pPr>
    <w:rPr>
      <w:rFonts w:ascii="Chivo" w:eastAsiaTheme="majorEastAsia" w:hAnsi="Chivo" w:cstheme="majorBidi"/>
      <w:b/>
      <w:color w:val="03063F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53A"/>
    <w:rPr>
      <w:rFonts w:ascii="Chivo" w:eastAsiaTheme="majorEastAsia" w:hAnsi="Chivo" w:cstheme="majorBidi"/>
      <w:b/>
      <w:color w:val="03063F" w:themeColor="text1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896A3B"/>
    <w:pPr>
      <w:numPr>
        <w:ilvl w:val="1"/>
      </w:numPr>
    </w:pPr>
    <w:rPr>
      <w:color w:val="05001E" w:themeColor="tex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6A3B"/>
    <w:rPr>
      <w:color w:val="05001E" w:themeColor="text2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896A3B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896A3B"/>
    <w:rPr>
      <w:smallCap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53A"/>
    <w:pPr>
      <w:spacing w:before="360" w:after="360" w:line="360" w:lineRule="atLeast"/>
      <w:ind w:left="1152" w:right="1152"/>
    </w:pPr>
    <w:rPr>
      <w:rFonts w:ascii="Chivo Light" w:hAnsi="Chivo Light"/>
      <w:i/>
      <w:iCs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7253A"/>
    <w:rPr>
      <w:rFonts w:ascii="Chivo Light" w:hAnsi="Chivo Light"/>
      <w:i/>
      <w:iCs/>
      <w:sz w:val="24"/>
      <w:lang w:val="en-US"/>
    </w:rPr>
  </w:style>
  <w:style w:type="paragraph" w:styleId="EnvelopeAddress">
    <w:name w:val="envelope address"/>
    <w:basedOn w:val="Normal"/>
    <w:autoRedefine/>
    <w:uiPriority w:val="99"/>
    <w:semiHidden/>
    <w:unhideWhenUsed/>
    <w:rsid w:val="00296A4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="Chivo" w:eastAsiaTheme="majorEastAsia" w:hAnsi="Chivo" w:cstheme="majorBidi"/>
      <w:b/>
      <w:sz w:val="24"/>
      <w:szCs w:val="24"/>
    </w:rPr>
  </w:style>
  <w:style w:type="paragraph" w:styleId="TOAHeading">
    <w:name w:val="toa heading"/>
    <w:basedOn w:val="Normal"/>
    <w:next w:val="Normal"/>
    <w:autoRedefine/>
    <w:uiPriority w:val="99"/>
    <w:semiHidden/>
    <w:unhideWhenUsed/>
    <w:rsid w:val="00296A4F"/>
    <w:pPr>
      <w:spacing w:before="120"/>
    </w:pPr>
    <w:rPr>
      <w:rFonts w:ascii="Chivo" w:eastAsiaTheme="majorEastAsia" w:hAnsi="Chivo" w:cstheme="majorBidi"/>
      <w:b/>
      <w:bCs/>
      <w:sz w:val="24"/>
      <w:szCs w:val="24"/>
    </w:rPr>
  </w:style>
  <w:style w:type="paragraph" w:styleId="EnvelopeReturn">
    <w:name w:val="envelope return"/>
    <w:basedOn w:val="Normal"/>
    <w:autoRedefine/>
    <w:uiPriority w:val="99"/>
    <w:semiHidden/>
    <w:unhideWhenUsed/>
    <w:rsid w:val="00296A4F"/>
    <w:pPr>
      <w:spacing w:before="0" w:after="0" w:line="240" w:lineRule="auto"/>
    </w:pPr>
    <w:rPr>
      <w:rFonts w:ascii="Chivo" w:eastAsiaTheme="majorEastAsia" w:hAnsi="Chivo" w:cstheme="majorBidi"/>
      <w:b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D0D29"/>
    <w:pPr>
      <w:spacing w:before="0" w:after="0" w:line="240" w:lineRule="auto"/>
      <w:ind w:left="18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D0D29"/>
    <w:rPr>
      <w:rFonts w:ascii="Chivo" w:eastAsiaTheme="majorEastAsia" w:hAnsi="Chivo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361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805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897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098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283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339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sa\AppData\Local\Temp\Templafy\WordVsto\ffycxnnj.dotx" TargetMode="External"/></Relationships>
</file>

<file path=word/theme/theme1.xml><?xml version="1.0" encoding="utf-8"?>
<a:theme xmlns:a="http://schemas.openxmlformats.org/drawingml/2006/main" name="Motyw pakietu Office">
  <a:themeElements>
    <a:clrScheme name="7N Colors">
      <a:dk1>
        <a:srgbClr val="03063F"/>
      </a:dk1>
      <a:lt1>
        <a:sysClr val="window" lastClr="FFFFFF"/>
      </a:lt1>
      <a:dk2>
        <a:srgbClr val="05001E"/>
      </a:dk2>
      <a:lt2>
        <a:srgbClr val="D6D7E1"/>
      </a:lt2>
      <a:accent1>
        <a:srgbClr val="03063F"/>
      </a:accent1>
      <a:accent2>
        <a:srgbClr val="0103FF"/>
      </a:accent2>
      <a:accent3>
        <a:srgbClr val="FA474F"/>
      </a:accent3>
      <a:accent4>
        <a:srgbClr val="0CE89D"/>
      </a:accent4>
      <a:accent5>
        <a:srgbClr val="CABFAD"/>
      </a:accent5>
      <a:accent6>
        <a:srgbClr val="D6D7E1"/>
      </a:accent6>
      <a:hlink>
        <a:srgbClr val="0103FF"/>
      </a:hlink>
      <a:folHlink>
        <a:srgbClr val="954F72"/>
      </a:folHlink>
    </a:clrScheme>
    <a:fontScheme name="Main Template">
      <a:majorFont>
        <a:latin typeface="Playfair Display Bold"/>
        <a:ea typeface=""/>
        <a:cs typeface=""/>
      </a:majorFont>
      <a:minorFont>
        <a:latin typeface="Chiv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4DCE0376844544BAAEF6D9FEF129D2" ma:contentTypeVersion="13" ma:contentTypeDescription="Opret et nyt dokument." ma:contentTypeScope="" ma:versionID="493b662e4a885e13704135fdef89a5d5">
  <xsd:schema xmlns:xsd="http://www.w3.org/2001/XMLSchema" xmlns:xs="http://www.w3.org/2001/XMLSchema" xmlns:p="http://schemas.microsoft.com/office/2006/metadata/properties" xmlns:ns2="1fe21423-1ffd-4f17-8bef-994a5b522eb4" xmlns:ns3="dec7e944-c9d1-4bd9-af51-0996ee8eb813" targetNamespace="http://schemas.microsoft.com/office/2006/metadata/properties" ma:root="true" ma:fieldsID="6a5bf5f19528f7cbd43b2e43255be08a" ns2:_="" ns3:_="">
    <xsd:import namespace="1fe21423-1ffd-4f17-8bef-994a5b522eb4"/>
    <xsd:import namespace="dec7e944-c9d1-4bd9-af51-0996ee8eb8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21423-1ffd-4f17-8bef-994a5b522e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7e944-c9d1-4bd9-af51-0996ee8eb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FormConfiguration><![CDATA[{"formFields":[],"formDataEntries":[]}]]></TemplafyFormConfiguration>
</file>

<file path=customXml/item5.xml><?xml version="1.0" encoding="utf-8"?>
<TemplafyTemplateConfiguration><![CDATA[{"elementsMetadata":[],"transformationConfigurations":[],"templateName":"7n-word-blank-06-12-23","templateDescription":"","enableDocumentContentUpdater":false,"version":"2.0"}]]></TemplafyTemplateConfiguratio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44604-CE4B-4875-A098-7C3BD0AEB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1D2A4A-BF4B-4E72-AC8E-3D0AED397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C28C1-0F7B-4CB1-80D7-68A0730D2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21423-1ffd-4f17-8bef-994a5b522eb4"/>
    <ds:schemaRef ds:uri="dec7e944-c9d1-4bd9-af51-0996ee8eb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F45F3F-90BF-411A-BFFB-9F220AA1F57B}">
  <ds:schemaRefs/>
</ds:datastoreItem>
</file>

<file path=customXml/itemProps5.xml><?xml version="1.0" encoding="utf-8"?>
<ds:datastoreItem xmlns:ds="http://schemas.openxmlformats.org/officeDocument/2006/customXml" ds:itemID="{0D120521-631B-4258-9475-65642F204126}">
  <ds:schemaRefs/>
</ds:datastoreItem>
</file>

<file path=customXml/itemProps6.xml><?xml version="1.0" encoding="utf-8"?>
<ds:datastoreItem xmlns:ds="http://schemas.openxmlformats.org/officeDocument/2006/customXml" ds:itemID="{62C38BCF-2A69-4D85-98CF-8DA7CF9E925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de4a4c-7ce0-4b0f-a111-687b1a4065b6}" enabled="0" method="" siteId="{5cde4a4c-7ce0-4b0f-a111-687b1a4065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ffycxnnj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Buch Sandager</dc:creator>
  <cp:keywords/>
  <dc:description/>
  <cp:lastModifiedBy>Christina Buch Sandager</cp:lastModifiedBy>
  <cp:revision>31</cp:revision>
  <dcterms:created xsi:type="dcterms:W3CDTF">2024-02-15T15:37:00Z</dcterms:created>
  <dcterms:modified xsi:type="dcterms:W3CDTF">2024-03-20T15:12:00Z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0x010100234DCE0376844544BAAEF6D9FEF129D2</vt:lpwstr>
  </property>
  <property fmtid="{D5CDD505-2E9C-101B-9397-08002B2CF9AE}" pid="3" name="TemplafyTenantId">
    <vt:lpwstr>7ncom</vt:lpwstr>
  </property>
  <property fmtid="{D5CDD505-2E9C-101B-9397-08002B2CF9AE}" pid="4" name="TemplafyTemplateId">
    <vt:lpwstr>793076733557080068</vt:lpwstr>
  </property>
  <property fmtid="{D5CDD505-2E9C-101B-9397-08002B2CF9AE}" pid="5" name="TemplafyUserProfileId">
    <vt:lpwstr>777534028819726347</vt:lpwstr>
  </property>
  <property fmtid="{D5CDD505-2E9C-101B-9397-08002B2CF9AE}" pid="6" name="TemplafyFromBlank">
    <vt:bool>true</vt:bool>
  </property>
</Properties>
</file>